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B00" w:rsidRDefault="003408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895024" wp14:editId="7CD42CF9">
                <wp:simplePos x="0" y="0"/>
                <wp:positionH relativeFrom="column">
                  <wp:posOffset>227717</wp:posOffset>
                </wp:positionH>
                <wp:positionV relativeFrom="paragraph">
                  <wp:posOffset>-508635</wp:posOffset>
                </wp:positionV>
                <wp:extent cx="5524500" cy="1168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43E10" w:rsidRPr="00706B00" w:rsidRDefault="00A43E10" w:rsidP="00706B00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1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06B00">
                              <w:rPr>
                                <w:b/>
                                <w:outline/>
                                <w:color w:val="ED7D31" w:themeColor="accent2"/>
                                <w:sz w:val="144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Penny War!!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9502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7.95pt;margin-top:-40.05pt;width:435pt;height:9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" filled="f" stroked="f">
                <v:textbox>
                  <w:txbxContent>
                    <w:p w:rsidR="00A43E10" w:rsidRPr="00706B00" w:rsidRDefault="00A43E10" w:rsidP="00706B00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1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06B00">
                        <w:rPr>
                          <w:b/>
                          <w:outline/>
                          <w:color w:val="ED7D31" w:themeColor="accent2"/>
                          <w:sz w:val="144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Penny War!!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641E345F" wp14:editId="75CC17F2">
                <wp:simplePos x="0" y="0"/>
                <wp:positionH relativeFrom="column">
                  <wp:posOffset>-223133</wp:posOffset>
                </wp:positionH>
                <wp:positionV relativeFrom="paragraph">
                  <wp:posOffset>-520700</wp:posOffset>
                </wp:positionV>
                <wp:extent cx="6407150" cy="1403350"/>
                <wp:effectExtent l="19050" t="38100" r="31750" b="444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50" cy="1403350"/>
                          <a:chOff x="0" y="0"/>
                          <a:chExt cx="6407150" cy="140335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34290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92710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1543050" y="635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2082800" y="1270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2679700" y="1905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3302000" y="1270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3937000" y="3175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4521200" y="3810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5143500" y="3175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0" y="51435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622300" y="51435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1212850" y="51435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1873250" y="51435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2508250" y="51435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3111500" y="51435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3708400" y="54610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4324350" y="54610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4914900" y="53975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Image result for penny">
                            <a:hlinkClick r:id="rId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750" b="98000" l="2250" r="97000">
                                        <a14:backgroundMark x1="4750" y1="8750" x2="4750" y2="8750"/>
                                        <a14:backgroundMark x1="4750" y1="8750" x2="18750" y2="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51041">
                            <a:off x="5549900" y="54610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D11CA9" id="Group 23" o:spid="_x0000_s1026" style="position:absolute;margin-left:-17.55pt;margin-top:-41pt;width:504.5pt;height:110.5pt;z-index:-251619328" coordsize="64071,14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3429;width:8572;height:8572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" o:button="t">
                  <v:fill o:detectmouseclick="t"/>
                  <v:imagedata r:id="rId10" o:title="Image result for penny"/>
                  <v:path arrowok="t"/>
                </v:shape>
                <v:shape id="Picture 5" o:spid="_x0000_s1028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9271;width:8572;height:8572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" o:button="t">
                  <v:fill o:detectmouseclick="t"/>
                  <v:imagedata r:id="rId10" o:title="Image result for penny"/>
                  <v:path arrowok="t"/>
                </v:shape>
                <v:shape id="Picture 7" o:spid="_x0000_s1029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15430;top:63;width:8573;height:8573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" o:button="t">
                  <v:fill o:detectmouseclick="t"/>
                  <v:imagedata r:id="rId10" o:title="Image result for penny"/>
                  <v:path arrowok="t"/>
                </v:shape>
                <v:shape id="Picture 9" o:spid="_x0000_s1030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20828;top:127;width:8572;height:8572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" o:button="t">
                  <v:fill o:detectmouseclick="t"/>
                  <v:imagedata r:id="rId10" o:title="Image result for penny"/>
                  <v:path arrowok="t"/>
                </v:shape>
                <v:shape id="Picture 11" o:spid="_x0000_s1031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26797;top:190;width:8572;height:8573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" o:button="t">
                  <v:fill o:detectmouseclick="t"/>
                  <v:imagedata r:id="rId10" o:title="Image result for penny"/>
                  <v:path arrowok="t"/>
                </v:shape>
                <v:shape id="Picture 13" o:spid="_x0000_s1032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33020;top:127;width:8572;height:8572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" o:button="t">
                  <v:fill o:detectmouseclick="t"/>
                  <v:imagedata r:id="rId10" o:title="Image result for penny"/>
                  <v:path arrowok="t"/>
                </v:shape>
                <v:shape id="Picture 15" o:spid="_x0000_s1033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39370;top:317;width:8572;height:8573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" o:button="t">
                  <v:fill o:detectmouseclick="t"/>
                  <v:imagedata r:id="rId10" o:title="Image result for penny"/>
                  <v:path arrowok="t"/>
                </v:shape>
                <v:shape id="Picture 17" o:spid="_x0000_s1034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45212;top:381;width:8572;height:8572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" o:button="t">
                  <v:fill o:detectmouseclick="t"/>
                  <v:imagedata r:id="rId10" o:title="Image result for penny"/>
                  <v:path arrowok="t"/>
                </v:shape>
                <v:shape id="Picture 19" o:spid="_x0000_s1035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51435;top:317;width:8572;height:8573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" o:button="t">
                  <v:fill o:detectmouseclick="t"/>
                  <v:imagedata r:id="rId10" o:title="Image result for penny"/>
                  <v:path arrowok="t"/>
                </v:shape>
                <v:shape id="Picture 2" o:spid="_x0000_s1036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top:5143;width:8572;height:8573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" o:button="t">
                  <v:fill o:detectmouseclick="t"/>
                  <v:imagedata r:id="rId11" o:title="Image result for penny"/>
                  <v:path arrowok="t"/>
                </v:shape>
                <v:shape id="Picture 4" o:spid="_x0000_s1037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6223;top:5143;width:8572;height:8573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" o:button="t">
                  <v:fill o:detectmouseclick="t"/>
                  <v:imagedata r:id="rId10" o:title="Image result for penny"/>
                  <v:path arrowok="t"/>
                </v:shape>
                <v:shape id="Picture 6" o:spid="_x0000_s1038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12128;top:5143;width:8573;height:8573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" o:button="t">
                  <v:fill o:detectmouseclick="t"/>
                  <v:imagedata r:id="rId10" o:title="Image result for penny"/>
                  <v:path arrowok="t"/>
                </v:shape>
                <v:shape id="Picture 8" o:spid="_x0000_s1039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18732;top:5143;width:8573;height:8573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" o:button="t">
                  <v:fill o:detectmouseclick="t"/>
                  <v:imagedata r:id="rId10" o:title="Image result for penny"/>
                  <v:path arrowok="t"/>
                </v:shape>
                <v:shape id="Picture 10" o:spid="_x0000_s1040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25082;top:5143;width:8573;height:8573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" o:button="t">
                  <v:fill o:detectmouseclick="t"/>
                  <v:imagedata r:id="rId10" o:title="Image result for penny"/>
                  <v:path arrowok="t"/>
                </v:shape>
                <v:shape id="Picture 12" o:spid="_x0000_s1041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31115;top:5143;width:8572;height:8573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" o:button="t">
                  <v:fill o:detectmouseclick="t"/>
                  <v:imagedata r:id="rId10" o:title="Image result for penny"/>
                  <v:path arrowok="t"/>
                </v:shape>
                <v:shape id="Picture 14" o:spid="_x0000_s1042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37084;top:5461;width:8572;height:8572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" o:button="t">
                  <v:fill o:detectmouseclick="t"/>
                  <v:imagedata r:id="rId10" o:title="Image result for penny"/>
                  <v:path arrowok="t"/>
                </v:shape>
                <v:shape id="Picture 16" o:spid="_x0000_s1043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43243;top:5461;width:8573;height:8572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" o:button="t">
                  <v:fill o:detectmouseclick="t"/>
                  <v:imagedata r:id="rId10" o:title="Image result for penny"/>
                  <v:path arrowok="t"/>
                </v:shape>
                <v:shape id="Picture 18" o:spid="_x0000_s1044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49149;top:5397;width:8572;height:8573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" o:button="t">
                  <v:fill o:detectmouseclick="t"/>
                  <v:imagedata r:id="rId10" o:title="Image result for penny"/>
                  <v:path arrowok="t"/>
                </v:shape>
                <v:shape id="Picture 20" o:spid="_x0000_s1045" type="#_x0000_t75" alt="Image result for penny" href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="&quot;_blank&quot;" style="position:absolute;left:55499;top:5461;width:8572;height:8572;rotation:-24564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" o:button="t">
                  <v:fill o:detectmouseclick="t"/>
                  <v:imagedata r:id="rId10" o:title="Image result for penny"/>
                  <v:path arrowok="t"/>
                </v:shape>
              </v:group>
            </w:pict>
          </mc:Fallback>
        </mc:AlternateContent>
      </w:r>
    </w:p>
    <w:p w:rsidR="00706B00" w:rsidRDefault="00706B00"/>
    <w:p w:rsidR="00706B00" w:rsidRDefault="00706B00"/>
    <w:p w:rsidR="00706B00" w:rsidRDefault="00706B00"/>
    <w:p w:rsidR="00706B00" w:rsidRDefault="00706B00" w:rsidP="00706B0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24</w:t>
      </w:r>
      <w:r w:rsidRPr="00706B00">
        <w:rPr>
          <w:rFonts w:ascii="Comic Sans MS" w:hAnsi="Comic Sans MS"/>
          <w:sz w:val="40"/>
          <w:szCs w:val="40"/>
          <w:vertAlign w:val="superscript"/>
        </w:rPr>
        <w:t>th</w:t>
      </w:r>
      <w:r>
        <w:rPr>
          <w:rFonts w:ascii="Comic Sans MS" w:hAnsi="Comic Sans MS"/>
          <w:sz w:val="40"/>
          <w:szCs w:val="40"/>
        </w:rPr>
        <w:t xml:space="preserve"> February – 3</w:t>
      </w:r>
      <w:r w:rsidRPr="00706B00">
        <w:rPr>
          <w:rFonts w:ascii="Comic Sans MS" w:hAnsi="Comic Sans MS"/>
          <w:sz w:val="40"/>
          <w:szCs w:val="40"/>
          <w:vertAlign w:val="superscript"/>
        </w:rPr>
        <w:t>rd</w:t>
      </w:r>
      <w:r>
        <w:rPr>
          <w:rFonts w:ascii="Comic Sans MS" w:hAnsi="Comic Sans MS"/>
          <w:sz w:val="40"/>
          <w:szCs w:val="40"/>
        </w:rPr>
        <w:t xml:space="preserve"> April</w:t>
      </w:r>
    </w:p>
    <w:p w:rsidR="00706B00" w:rsidRDefault="00706B00" w:rsidP="00D3759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Put your spare change towards a good cause. All proceeds go towards </w:t>
      </w:r>
      <w:r w:rsidR="003B1DC7">
        <w:rPr>
          <w:rFonts w:ascii="Comic Sans MS" w:hAnsi="Comic Sans MS"/>
          <w:sz w:val="24"/>
          <w:szCs w:val="24"/>
        </w:rPr>
        <w:t>wet play equipm</w:t>
      </w:r>
      <w:r w:rsidR="004E3CDB">
        <w:rPr>
          <w:rFonts w:ascii="Comic Sans MS" w:hAnsi="Comic Sans MS"/>
          <w:sz w:val="24"/>
          <w:szCs w:val="24"/>
        </w:rPr>
        <w:t>ent</w:t>
      </w:r>
      <w:r>
        <w:rPr>
          <w:rFonts w:ascii="Comic Sans MS" w:hAnsi="Comic Sans MS"/>
          <w:sz w:val="24"/>
          <w:szCs w:val="24"/>
        </w:rPr>
        <w:t xml:space="preserve"> for our children. </w:t>
      </w:r>
    </w:p>
    <w:p w:rsidR="00D3759B" w:rsidRDefault="00D3759B" w:rsidP="00D3759B">
      <w:pPr>
        <w:jc w:val="both"/>
        <w:rPr>
          <w:rFonts w:ascii="Comic Sans MS" w:hAnsi="Comic Sans MS"/>
          <w:sz w:val="24"/>
          <w:szCs w:val="24"/>
        </w:rPr>
      </w:pPr>
    </w:p>
    <w:p w:rsidR="00D3759B" w:rsidRDefault="00D3759B" w:rsidP="00D3759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Pennies are positive. Here’s how it works:</w:t>
      </w:r>
    </w:p>
    <w:p w:rsidR="00D3759B" w:rsidRDefault="00D3759B" w:rsidP="00D3759B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Containers will be located in the hall.</w:t>
      </w:r>
    </w:p>
    <w:p w:rsidR="00D3759B" w:rsidRDefault="00D3759B" w:rsidP="00D3759B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Each penny collected counts as one positive point towards YOUR year group. </w:t>
      </w:r>
    </w:p>
    <w:p w:rsidR="00D3759B" w:rsidRDefault="00D3759B" w:rsidP="00D3759B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Each two pence counts as two positive points for YOUR year group.</w:t>
      </w:r>
    </w:p>
    <w:p w:rsidR="00D3759B" w:rsidRDefault="00D3759B" w:rsidP="00D3759B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Each silver coin counts as negative points for OTHER year groups. In other words, dropping a 5p in another year group’s container counts as 5 points against their total!</w:t>
      </w:r>
    </w:p>
    <w:p w:rsidR="00D3759B" w:rsidRDefault="00D3759B" w:rsidP="00D3759B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At the end of each week, coins will be counted and the winning year group will receive a small prize – for example extra break time or sweets!</w:t>
      </w:r>
    </w:p>
    <w:p w:rsidR="00D3759B" w:rsidRDefault="00D3759B" w:rsidP="00D3759B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At the end of the competition, the overall winning year group will enjoy a movie afternoon with drinks and snacks.</w:t>
      </w:r>
    </w:p>
    <w:p w:rsidR="00D3759B" w:rsidRDefault="00D3759B" w:rsidP="00D3759B">
      <w:pPr>
        <w:pStyle w:val="ListParagraph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Any extra money raised will go towards toys and games to be used during wet play across the school. </w:t>
      </w:r>
    </w:p>
    <w:p w:rsidR="00D3759B" w:rsidRDefault="00D3759B" w:rsidP="00D3759B">
      <w:pPr>
        <w:jc w:val="both"/>
        <w:rPr>
          <w:rFonts w:ascii="Comic Sans MS" w:hAnsi="Comic Sans MS"/>
          <w:sz w:val="24"/>
          <w:szCs w:val="24"/>
        </w:rPr>
      </w:pPr>
    </w:p>
    <w:p w:rsidR="00D3759B" w:rsidRDefault="00D3759B" w:rsidP="00D3759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Start saving your change – it can make a big difference!</w:t>
      </w:r>
    </w:p>
    <w:p w:rsidR="00D3759B" w:rsidRDefault="00D3759B" w:rsidP="00D3759B">
      <w:pPr>
        <w:jc w:val="both"/>
        <w:rPr>
          <w:rFonts w:ascii="Comic Sans MS" w:hAnsi="Comic Sans MS"/>
          <w:sz w:val="24"/>
          <w:szCs w:val="24"/>
        </w:rPr>
      </w:pPr>
    </w:p>
    <w:p w:rsidR="00D3759B" w:rsidRDefault="004E3CDB" w:rsidP="00D3759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272415</wp:posOffset>
                </wp:positionV>
                <wp:extent cx="2590800" cy="23622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3E10" w:rsidRDefault="00A43E10">
                            <w:r w:rsidRPr="004E3CD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88373" cy="152400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4968" cy="1530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0;text-align:left;margin-left:247.8pt;margin-top:21.45pt;width:204pt;height:18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" fillcolor="white [3201]" stroked="f" strokeweight=".5pt">
                <v:textbox>
                  <w:txbxContent>
                    <w:p w:rsidR="00A43E10" w:rsidRDefault="00A43E10">
                      <w:r w:rsidRPr="004E3CDB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88373" cy="152400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4968" cy="1530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759B">
        <w:rPr>
          <w:rFonts w:ascii="Comic Sans MS" w:hAnsi="Comic Sans MS"/>
          <w:sz w:val="24"/>
          <w:szCs w:val="24"/>
        </w:rPr>
        <w:t>Thank you for your support,</w:t>
      </w:r>
    </w:p>
    <w:p w:rsidR="00A43E10" w:rsidRDefault="00A43E10" w:rsidP="00D3759B">
      <w:pPr>
        <w:jc w:val="both"/>
        <w:rPr>
          <w:rFonts w:ascii="Lucida Handwriting" w:hAnsi="Lucida Handwriting"/>
          <w:sz w:val="24"/>
          <w:szCs w:val="24"/>
        </w:rPr>
      </w:pPr>
      <w:r w:rsidRPr="00B93F12">
        <w:rPr>
          <w:rFonts w:ascii="Lucida Handwriting" w:hAnsi="Lucida Handwriting"/>
          <w:sz w:val="24"/>
          <w:szCs w:val="24"/>
        </w:rPr>
        <w:t xml:space="preserve">Mr Gleeson, </w:t>
      </w:r>
      <w:r w:rsidR="00D3759B" w:rsidRPr="00B93F12">
        <w:rPr>
          <w:rFonts w:ascii="Lucida Handwriting" w:hAnsi="Lucida Handwriting"/>
          <w:sz w:val="24"/>
          <w:szCs w:val="24"/>
        </w:rPr>
        <w:t xml:space="preserve">Miss Morgan </w:t>
      </w:r>
    </w:p>
    <w:p w:rsidR="00D3759B" w:rsidRDefault="00D3759B" w:rsidP="00D3759B">
      <w:pPr>
        <w:jc w:val="both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and</w:t>
      </w:r>
      <w:proofErr w:type="gramEnd"/>
      <w:r>
        <w:rPr>
          <w:rFonts w:ascii="Comic Sans MS" w:hAnsi="Comic Sans MS"/>
          <w:sz w:val="24"/>
          <w:szCs w:val="24"/>
        </w:rPr>
        <w:t xml:space="preserve"> the school council</w:t>
      </w:r>
      <w:r w:rsidR="00A43E10">
        <w:rPr>
          <w:rFonts w:ascii="Comic Sans MS" w:hAnsi="Comic Sans MS"/>
          <w:sz w:val="24"/>
          <w:szCs w:val="24"/>
        </w:rPr>
        <w:t>.</w:t>
      </w:r>
    </w:p>
    <w:p w:rsidR="00B93F12" w:rsidRDefault="00B93F12" w:rsidP="00D3759B">
      <w:pPr>
        <w:jc w:val="both"/>
        <w:rPr>
          <w:rFonts w:ascii="Lucida Handwriting" w:hAnsi="Lucida Handwriting"/>
          <w:sz w:val="24"/>
          <w:szCs w:val="24"/>
        </w:rPr>
      </w:pPr>
      <w:r w:rsidRPr="00B93F12">
        <w:rPr>
          <w:rFonts w:ascii="Lucida Handwriting" w:hAnsi="Lucida Handwriting"/>
          <w:sz w:val="24"/>
          <w:szCs w:val="24"/>
        </w:rPr>
        <w:t>Harry, Gracie, Izzy, Ethan, Ella,</w:t>
      </w:r>
    </w:p>
    <w:p w:rsidR="00B93F12" w:rsidRPr="00B93F12" w:rsidRDefault="00B93F12" w:rsidP="00D3759B">
      <w:pPr>
        <w:jc w:val="both"/>
        <w:rPr>
          <w:rFonts w:ascii="Lucida Handwriting" w:hAnsi="Lucida Handwriting"/>
          <w:sz w:val="24"/>
          <w:szCs w:val="24"/>
        </w:rPr>
      </w:pPr>
      <w:r w:rsidRPr="00B93F12">
        <w:rPr>
          <w:rFonts w:ascii="Lucida Handwriting" w:hAnsi="Lucida Handwriting"/>
          <w:sz w:val="24"/>
          <w:szCs w:val="24"/>
        </w:rPr>
        <w:t>Katie,</w:t>
      </w:r>
      <w:r>
        <w:rPr>
          <w:rFonts w:ascii="Lucida Handwriting" w:hAnsi="Lucida Handwriting"/>
          <w:sz w:val="24"/>
          <w:szCs w:val="24"/>
        </w:rPr>
        <w:t xml:space="preserve"> </w:t>
      </w:r>
      <w:bookmarkStart w:id="0" w:name="_GoBack"/>
      <w:bookmarkEnd w:id="0"/>
      <w:r w:rsidRPr="00B93F12">
        <w:rPr>
          <w:rFonts w:ascii="Lucida Handwriting" w:hAnsi="Lucida Handwriting"/>
          <w:sz w:val="24"/>
          <w:szCs w:val="24"/>
        </w:rPr>
        <w:t>Samuel &amp; Jessica</w:t>
      </w:r>
      <w:r>
        <w:rPr>
          <w:rFonts w:ascii="Lucida Handwriting" w:hAnsi="Lucida Handwriting"/>
          <w:sz w:val="24"/>
          <w:szCs w:val="24"/>
        </w:rPr>
        <w:t xml:space="preserve">                                                             </w:t>
      </w:r>
    </w:p>
    <w:p w:rsidR="00D3759B" w:rsidRPr="00D3759B" w:rsidRDefault="00D3759B" w:rsidP="00D3759B">
      <w:pPr>
        <w:jc w:val="both"/>
        <w:rPr>
          <w:rFonts w:ascii="Comic Sans MS" w:hAnsi="Comic Sans MS"/>
          <w:sz w:val="24"/>
          <w:szCs w:val="24"/>
        </w:rPr>
      </w:pPr>
    </w:p>
    <w:sectPr w:rsidR="00D3759B" w:rsidRPr="00D375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161"/>
    <w:multiLevelType w:val="hybridMultilevel"/>
    <w:tmpl w:val="C218A932"/>
    <w:lvl w:ilvl="0" w:tplc="D5CC80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B00"/>
    <w:rsid w:val="000D093C"/>
    <w:rsid w:val="003408C3"/>
    <w:rsid w:val="003B1DC7"/>
    <w:rsid w:val="004973BC"/>
    <w:rsid w:val="004E3CDB"/>
    <w:rsid w:val="00706B00"/>
    <w:rsid w:val="00A43E10"/>
    <w:rsid w:val="00A57C6E"/>
    <w:rsid w:val="00B93F12"/>
    <w:rsid w:val="00D3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1752F"/>
  <w15:chartTrackingRefBased/>
  <w15:docId w15:val="{338B0B72-66FD-4B33-94B4-D0784FAF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B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75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9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9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google.com/url?sa=i&amp;url=https://www.leftovercurrency.com/exchange/british-pounds/pound-sterling-coins/1-penny-coin-great-britain/&amp;psig=AOvVaw3VR0eS_w0Mn8zzkY2PQ8Qe&amp;ust=1581107591374000&amp;source=images&amp;cd=vfe&amp;ved=0CAIQjRxqFwoTCICflurivecCFQAAAAAdAAAAABAD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703AFE17</Template>
  <TotalTime>155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Fulfen Primary School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minnie.mouse.198533@gmail.com</dc:creator>
  <cp:keywords/>
  <dc:description/>
  <cp:lastModifiedBy>Suzanne Steele</cp:lastModifiedBy>
  <cp:revision>4</cp:revision>
  <cp:lastPrinted>2020-02-13T09:33:00Z</cp:lastPrinted>
  <dcterms:created xsi:type="dcterms:W3CDTF">2020-02-07T09:45:00Z</dcterms:created>
  <dcterms:modified xsi:type="dcterms:W3CDTF">2020-02-13T09:33:00Z</dcterms:modified>
</cp:coreProperties>
</file>